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bookmarkStart w:id="0" w:name="_GoBack"/>
      <w:bookmarkEnd w:id="0"/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93A0F" w:rsidRPr="00432D61" w:rsidRDefault="00693A0F" w:rsidP="00693A0F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28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D61">
        <w:rPr>
          <w:rFonts w:ascii="Tahoma" w:hAnsi="Tahoma" w:cs="Tahoma"/>
          <w:b/>
          <w:bCs/>
          <w:i/>
          <w:iCs/>
          <w:sz w:val="28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“IRAN: le novità dopo l’Implementation day, sviluppi normativi europei e statunitensi”</w:t>
      </w:r>
    </w:p>
    <w:p w:rsidR="006F4CFF" w:rsidRPr="00432D61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B968D7" w:rsidRPr="00432D61" w:rsidRDefault="00B968D7" w:rsidP="00B968D7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D61">
        <w:rPr>
          <w:rFonts w:ascii="Tahoma" w:hAnsi="Tahoma" w:cs="Tahoma"/>
          <w:b/>
          <w:bCs/>
          <w:i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Giovedì 10 marzo 2016, dalle ore 14.30 alle 17.00</w:t>
      </w:r>
    </w:p>
    <w:p w:rsidR="00B968D7" w:rsidRPr="00432D61" w:rsidRDefault="00B968D7" w:rsidP="00B968D7">
      <w:pPr>
        <w:keepNext/>
        <w:jc w:val="center"/>
        <w:outlineLvl w:val="3"/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D61"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Presso la sede di Unindustria Como </w:t>
      </w:r>
    </w:p>
    <w:p w:rsidR="00B968D7" w:rsidRPr="00432D61" w:rsidRDefault="00B968D7" w:rsidP="00B968D7">
      <w:pPr>
        <w:keepNext/>
        <w:jc w:val="center"/>
        <w:outlineLvl w:val="3"/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D61"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Via Raimondi, 1</w:t>
      </w: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6F4CFF">
        <w:tc>
          <w:tcPr>
            <w:tcW w:w="1842" w:type="dxa"/>
          </w:tcPr>
          <w:p w:rsidR="006F4CFF" w:rsidRDefault="0017515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Internazionalizzazione</w:t>
      </w:r>
    </w:p>
    <w:p w:rsidR="00EE7DA2" w:rsidRDefault="00EE7DA2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Mail internazionalizzazione@unindustriacomo.it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6F4CF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455" w:rsidRDefault="00FF6455">
      <w:r>
        <w:separator/>
      </w:r>
    </w:p>
  </w:endnote>
  <w:endnote w:type="continuationSeparator" w:id="0">
    <w:p w:rsidR="00FF6455" w:rsidRDefault="00FF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CFF" w:rsidRDefault="006F4CFF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455" w:rsidRDefault="00FF6455">
      <w:r>
        <w:separator/>
      </w:r>
    </w:p>
  </w:footnote>
  <w:footnote w:type="continuationSeparator" w:id="0">
    <w:p w:rsidR="00FF6455" w:rsidRDefault="00FF6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CFF" w:rsidRDefault="00432D61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0579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4CFF" w:rsidRDefault="00432D61">
                          <w:pPr>
                            <w:rPr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F4CFF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6F4CFF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6F4CFF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                      </w:t>
                          </w:r>
                          <w:r w:rsidR="006F4CFF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INTERNAZIONALIZZAZIONE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477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9+sg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" filled="f" stroked="f">
              <v:textbox>
                <w:txbxContent>
                  <w:p w:rsidR="006F4CFF" w:rsidRDefault="00432D61">
                    <w:pPr>
                      <w:rPr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F4CFF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6F4CFF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6F4CFF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                      </w:t>
                    </w:r>
                    <w:r w:rsidR="006F4CFF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INTERNAZIONALIZZAZIONE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A2"/>
    <w:rsid w:val="0017515A"/>
    <w:rsid w:val="00432D61"/>
    <w:rsid w:val="00693A0F"/>
    <w:rsid w:val="006F4CFF"/>
    <w:rsid w:val="00A97847"/>
    <w:rsid w:val="00B968D7"/>
    <w:rsid w:val="00D3440A"/>
    <w:rsid w:val="00EE7DA2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80AFF1-0F53-4CCD-B749-C2B8AC2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CARTA%20CONFINDUSTRIA%20COM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CONFINDUSTRIA COMO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MORELLI GAIA</dc:creator>
  <cp:keywords/>
  <dc:description/>
  <cp:lastModifiedBy>S_Maimone</cp:lastModifiedBy>
  <cp:revision>2</cp:revision>
  <cp:lastPrinted>2014-02-18T13:46:00Z</cp:lastPrinted>
  <dcterms:created xsi:type="dcterms:W3CDTF">2016-03-04T14:16:00Z</dcterms:created>
  <dcterms:modified xsi:type="dcterms:W3CDTF">2016-03-04T14:16:00Z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